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E24" w:rsidRPr="0004312D" w:rsidRDefault="00A04E24">
      <w:pPr>
        <w:jc w:val="center"/>
        <w:rPr>
          <w:b/>
          <w:bCs/>
          <w:sz w:val="30"/>
          <w:szCs w:val="30"/>
        </w:rPr>
      </w:pPr>
      <w:r w:rsidRPr="0004312D">
        <w:rPr>
          <w:rFonts w:hint="eastAsia"/>
          <w:b/>
          <w:bCs/>
          <w:sz w:val="30"/>
          <w:szCs w:val="30"/>
        </w:rPr>
        <w:t>校园美育交流的系带</w:t>
      </w:r>
    </w:p>
    <w:p w:rsidR="00A04E24" w:rsidRDefault="00A04E24" w:rsidP="0004312D">
      <w:pPr>
        <w:jc w:val="center"/>
        <w:rPr>
          <w:sz w:val="28"/>
          <w:szCs w:val="28"/>
        </w:rPr>
      </w:pPr>
      <w:r>
        <w:rPr>
          <w:b/>
          <w:bCs/>
          <w:sz w:val="28"/>
          <w:szCs w:val="28"/>
        </w:rPr>
        <w:t xml:space="preserve">             ——</w:t>
      </w:r>
      <w:r>
        <w:rPr>
          <w:rFonts w:hint="eastAsia"/>
          <w:b/>
          <w:bCs/>
          <w:sz w:val="28"/>
          <w:szCs w:val="28"/>
        </w:rPr>
        <w:t>竹山中学初一美术社团成立仪式</w:t>
      </w:r>
    </w:p>
    <w:p w:rsidR="00A04E24" w:rsidRDefault="00A04E24" w:rsidP="0004312D">
      <w:pPr>
        <w:ind w:firstLineChars="200" w:firstLine="31680"/>
        <w:rPr>
          <w:sz w:val="28"/>
          <w:szCs w:val="28"/>
        </w:rPr>
      </w:pPr>
      <w:r>
        <w:rPr>
          <w:sz w:val="28"/>
          <w:szCs w:val="28"/>
        </w:rPr>
        <w:t>2018</w:t>
      </w:r>
      <w:r>
        <w:rPr>
          <w:rFonts w:hint="eastAsia"/>
          <w:sz w:val="28"/>
          <w:szCs w:val="28"/>
        </w:rPr>
        <w:t>年</w:t>
      </w:r>
      <w:r>
        <w:rPr>
          <w:sz w:val="28"/>
          <w:szCs w:val="28"/>
        </w:rPr>
        <w:t>11</w:t>
      </w:r>
      <w:r>
        <w:rPr>
          <w:rFonts w:hint="eastAsia"/>
          <w:sz w:val="28"/>
          <w:szCs w:val="28"/>
        </w:rPr>
        <w:t>月</w:t>
      </w:r>
      <w:r>
        <w:rPr>
          <w:sz w:val="28"/>
          <w:szCs w:val="28"/>
        </w:rPr>
        <w:t>1</w:t>
      </w:r>
      <w:r>
        <w:rPr>
          <w:rFonts w:hint="eastAsia"/>
          <w:sz w:val="28"/>
          <w:szCs w:val="28"/>
        </w:rPr>
        <w:t>日，晴空万里书香阵阵。</w:t>
      </w:r>
      <w:r w:rsidRPr="00B05E34">
        <w:rPr>
          <w:rFonts w:hint="eastAsia"/>
          <w:sz w:val="28"/>
          <w:szCs w:val="28"/>
        </w:rPr>
        <w:t>为了让学生的美术爱好得到更好的发展，进一步了解美术的基本知识，培养学生的观察能力和创新思维能力，提高学生的审美观。在学校</w:t>
      </w:r>
      <w:r>
        <w:rPr>
          <w:rFonts w:hint="eastAsia"/>
          <w:sz w:val="28"/>
          <w:szCs w:val="28"/>
        </w:rPr>
        <w:t>领导和初一年级部</w:t>
      </w:r>
      <w:r w:rsidRPr="00B05E34">
        <w:rPr>
          <w:rFonts w:hint="eastAsia"/>
          <w:sz w:val="28"/>
          <w:szCs w:val="28"/>
        </w:rPr>
        <w:t>精心</w:t>
      </w:r>
      <w:r>
        <w:rPr>
          <w:rFonts w:hint="eastAsia"/>
          <w:sz w:val="28"/>
          <w:szCs w:val="28"/>
        </w:rPr>
        <w:t>组织</w:t>
      </w:r>
      <w:r w:rsidRPr="00B05E34">
        <w:rPr>
          <w:rFonts w:hint="eastAsia"/>
          <w:sz w:val="28"/>
          <w:szCs w:val="28"/>
        </w:rPr>
        <w:t>策划下</w:t>
      </w:r>
      <w:r>
        <w:rPr>
          <w:rFonts w:hint="eastAsia"/>
          <w:sz w:val="28"/>
          <w:szCs w:val="28"/>
        </w:rPr>
        <w:t>，在初一各位班主任的大力支持下，于竹山中学求真楼二楼美术活动室内，迎来了本学期初一美术社团的成立仪式。参加本次活动的有竹山中学美术组张祖峰老师、陈昌鸿老师和初一美术社团的同学们。</w:t>
      </w:r>
    </w:p>
    <w:p w:rsidR="00A04E24" w:rsidRDefault="00A04E24" w:rsidP="0004312D">
      <w:pPr>
        <w:ind w:firstLineChars="200" w:firstLine="31680"/>
        <w:rPr>
          <w:sz w:val="28"/>
          <w:szCs w:val="28"/>
        </w:rPr>
      </w:pPr>
      <w:r>
        <w:rPr>
          <w:rFonts w:hint="eastAsia"/>
          <w:sz w:val="28"/>
          <w:szCs w:val="28"/>
        </w:rPr>
        <w:t>本次活动第一次开展由张祖峰老师主持，张老师首先阐述了美术与学习二者之间紧密的联系，并举了徐悲鸿、齐白石和唐寅等几个生动的例子向同学们介绍美术离不开丰富知识的储备，同学们也都聚精会神地听着老师的讲解。然后张老师对美术社团的同学们提出要求与期待，希望同学们在美术提高的同时，学习也要更上一层楼。最后开始进行美术社团成立的第一节课</w:t>
      </w:r>
      <w:r>
        <w:rPr>
          <w:sz w:val="28"/>
          <w:szCs w:val="28"/>
        </w:rPr>
        <w:t>——</w:t>
      </w:r>
      <w:r>
        <w:rPr>
          <w:rFonts w:hint="eastAsia"/>
          <w:sz w:val="28"/>
          <w:szCs w:val="28"/>
        </w:rPr>
        <w:t>美术的提高具体有几方面要求。张老师明确提出美术想要提高必须要多看，提高自身的美术涵养是首要的，多欣赏名师名家作品。其次是要多临摹，临摹的多了，自然熟能生巧。然后是多思考，“学而不思则罔，思而不学则殆”，学习与美术也是相通的，这主要是培养同学们独立思考的能力。最后张老师提出美术最高境界是创作，经过平时的积累和自己美术涵养的提高，创作出一幅</w:t>
      </w:r>
      <w:bookmarkStart w:id="0" w:name="_GoBack"/>
      <w:bookmarkEnd w:id="0"/>
      <w:r>
        <w:rPr>
          <w:rFonts w:hint="eastAsia"/>
          <w:sz w:val="28"/>
          <w:szCs w:val="28"/>
        </w:rPr>
        <w:t>属于自己的作品是很不容易的。</w:t>
      </w:r>
    </w:p>
    <w:p w:rsidR="00A04E24" w:rsidRDefault="00A04E24" w:rsidP="0004312D">
      <w:pPr>
        <w:ind w:firstLineChars="200" w:firstLine="31680"/>
        <w:rPr>
          <w:sz w:val="28"/>
          <w:szCs w:val="28"/>
        </w:rPr>
      </w:pPr>
      <w:r>
        <w:rPr>
          <w:rFonts w:hint="eastAsia"/>
          <w:sz w:val="28"/>
          <w:szCs w:val="28"/>
        </w:rPr>
        <w:t>张祖峰老师对同学们认真的态度极为赞赏，并做出总结发言，初一美术社团的同学们在本次活动纪律性非常强，对各位同学美术的基本功是十分肯定的，鼓励了各位同学上进的求学状态。</w:t>
      </w:r>
    </w:p>
    <w:p w:rsidR="00A04E24" w:rsidRDefault="00A04E24" w:rsidP="0004312D">
      <w:pPr>
        <w:ind w:firstLineChars="200" w:firstLine="31680"/>
        <w:rPr>
          <w:sz w:val="28"/>
          <w:szCs w:val="28"/>
        </w:rPr>
      </w:pPr>
      <w:r>
        <w:rPr>
          <w:rFonts w:hint="eastAsia"/>
          <w:sz w:val="28"/>
          <w:szCs w:val="28"/>
        </w:rPr>
        <w:t>活动最后，张老师对同学们提出要求：带着一颗学习的心，虚心好学，不仅是美术，学习更应该如此，希望通过同学们，让校园美术活动和美育发展展现出更多的生机活力，再上一个台阶！</w:t>
      </w:r>
    </w:p>
    <w:p w:rsidR="00A04E24" w:rsidRDefault="00A04E24" w:rsidP="00D66828">
      <w:pPr>
        <w:ind w:firstLineChars="200" w:firstLine="31680"/>
        <w:jc w:val="right"/>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9pt;margin-top:31.2pt;width:369pt;height:230.55pt;z-index:251657728;visibility:visible">
            <v:imagedata r:id="rId6" o:title=""/>
            <w10:wrap type="square"/>
          </v:shape>
        </w:pict>
      </w:r>
      <w:r>
        <w:rPr>
          <w:rFonts w:hint="eastAsia"/>
          <w:sz w:val="28"/>
          <w:szCs w:val="28"/>
        </w:rPr>
        <w:t>（陈昌鸿）</w:t>
      </w: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r>
        <w:rPr>
          <w:noProof/>
        </w:rPr>
        <w:pict>
          <v:shape id="图片 4" o:spid="_x0000_s1027" type="#_x0000_t75" style="position:absolute;left:0;text-align:left;margin-left:0;margin-top:15.6pt;width:387pt;height:250.7pt;z-index:251656704;visibility:visible">
            <v:imagedata r:id="rId7" o:title=""/>
            <w10:wrap type="square"/>
          </v:shape>
        </w:pict>
      </w: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r>
        <w:rPr>
          <w:noProof/>
        </w:rPr>
        <w:pict>
          <v:shape id="图片 3" o:spid="_x0000_s1028" type="#_x0000_t75" style="position:absolute;left:0;text-align:left;margin-left:9pt;margin-top:7.8pt;width:387pt;height:235.25pt;z-index:-251657728;visibility:visible" wrapcoords="-44 0 -44 21528 21600 21528 21600 0 -44 0">
            <v:imagedata r:id="rId8" o:title=""/>
            <w10:wrap type="tight"/>
          </v:shape>
        </w:pict>
      </w: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p w:rsidR="00A04E24" w:rsidRDefault="00A04E24" w:rsidP="00AC031F">
      <w:pPr>
        <w:ind w:firstLineChars="200" w:firstLine="31680"/>
      </w:pPr>
    </w:p>
    <w:sectPr w:rsidR="00A04E24" w:rsidSect="00BE615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24" w:rsidRDefault="00A04E24">
      <w:r>
        <w:separator/>
      </w:r>
    </w:p>
  </w:endnote>
  <w:endnote w:type="continuationSeparator" w:id="0">
    <w:p w:rsidR="00A04E24" w:rsidRDefault="00A04E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A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24" w:rsidRDefault="00A04E24">
      <w:r>
        <w:separator/>
      </w:r>
    </w:p>
  </w:footnote>
  <w:footnote w:type="continuationSeparator" w:id="0">
    <w:p w:rsidR="00A04E24" w:rsidRDefault="00A04E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rsidP="0004312D">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24" w:rsidRDefault="00A04E2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EA72925"/>
    <w:rsid w:val="0004312D"/>
    <w:rsid w:val="005F4558"/>
    <w:rsid w:val="00A04E24"/>
    <w:rsid w:val="00AC031F"/>
    <w:rsid w:val="00AE7F39"/>
    <w:rsid w:val="00B05E34"/>
    <w:rsid w:val="00BE615D"/>
    <w:rsid w:val="00D66828"/>
    <w:rsid w:val="29865505"/>
    <w:rsid w:val="6EA7292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15D"/>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31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1243CD"/>
    <w:rPr>
      <w:sz w:val="18"/>
      <w:szCs w:val="18"/>
    </w:rPr>
  </w:style>
  <w:style w:type="paragraph" w:styleId="Footer">
    <w:name w:val="footer"/>
    <w:basedOn w:val="Normal"/>
    <w:link w:val="FooterChar"/>
    <w:uiPriority w:val="99"/>
    <w:rsid w:val="0004312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1243C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3</Pages>
  <Words>117</Words>
  <Characters>670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校园美育交流的系带</dc:title>
  <dc:subject/>
  <dc:creator>怕黑吗把手给我。</dc:creator>
  <cp:keywords/>
  <dc:description/>
  <cp:lastModifiedBy>deeplm</cp:lastModifiedBy>
  <cp:revision>2</cp:revision>
  <dcterms:created xsi:type="dcterms:W3CDTF">2018-11-01T07:55:00Z</dcterms:created>
  <dcterms:modified xsi:type="dcterms:W3CDTF">2018-11-01T07:55:00Z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